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AD9BB" w14:textId="77777777" w:rsidR="006D6311" w:rsidRDefault="006D6311" w:rsidP="0053483F">
      <w:pPr>
        <w:ind w:left="284"/>
        <w:jc w:val="both"/>
        <w:rPr>
          <w:sz w:val="22"/>
        </w:rPr>
      </w:pPr>
    </w:p>
    <w:p w14:paraId="43E1CFE6" w14:textId="122871C4" w:rsidR="006D6311" w:rsidRPr="009C1889" w:rsidRDefault="009C1889" w:rsidP="0053483F">
      <w:pPr>
        <w:ind w:left="284"/>
        <w:jc w:val="both"/>
        <w:rPr>
          <w:b/>
          <w:bCs/>
          <w:sz w:val="28"/>
          <w:szCs w:val="28"/>
        </w:rPr>
      </w:pPr>
      <w:r w:rsidRPr="009C1889">
        <w:rPr>
          <w:b/>
          <w:bCs/>
          <w:sz w:val="28"/>
          <w:szCs w:val="28"/>
        </w:rPr>
        <w:t>Nomination Form</w:t>
      </w:r>
    </w:p>
    <w:p w14:paraId="34A11BA2" w14:textId="23ADEEDE" w:rsidR="009C1889" w:rsidRPr="009C1889" w:rsidRDefault="009C1889" w:rsidP="0053483F">
      <w:pPr>
        <w:ind w:left="284"/>
        <w:jc w:val="both"/>
        <w:rPr>
          <w:szCs w:val="24"/>
        </w:rPr>
      </w:pPr>
    </w:p>
    <w:p w14:paraId="62B18C65" w14:textId="1C38C7F1" w:rsidR="009C1889" w:rsidRDefault="009C1889" w:rsidP="0053483F">
      <w:pPr>
        <w:ind w:left="284"/>
        <w:jc w:val="both"/>
        <w:rPr>
          <w:szCs w:val="24"/>
        </w:rPr>
      </w:pPr>
      <w:r w:rsidRPr="009C1889">
        <w:rPr>
          <w:szCs w:val="24"/>
        </w:rPr>
        <w:t>Election of</w:t>
      </w:r>
      <w:r w:rsidR="00795AA8">
        <w:rPr>
          <w:szCs w:val="24"/>
        </w:rPr>
        <w:t xml:space="preserve"> Parent Governor</w:t>
      </w:r>
    </w:p>
    <w:p w14:paraId="0200CCCF" w14:textId="73BDD4AC" w:rsidR="009C1889" w:rsidRDefault="009C1889" w:rsidP="0053483F">
      <w:pPr>
        <w:ind w:left="284"/>
        <w:jc w:val="both"/>
        <w:rPr>
          <w:szCs w:val="24"/>
        </w:rPr>
      </w:pPr>
    </w:p>
    <w:p w14:paraId="5494C285" w14:textId="76CE0056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Please complete this form in BLOCK CAPITALS</w:t>
      </w:r>
    </w:p>
    <w:p w14:paraId="57EFC792" w14:textId="24C80E46" w:rsidR="009C1889" w:rsidRDefault="009C1889" w:rsidP="0053483F">
      <w:pPr>
        <w:ind w:left="284"/>
        <w:jc w:val="both"/>
        <w:rPr>
          <w:szCs w:val="24"/>
        </w:rPr>
      </w:pPr>
    </w:p>
    <w:p w14:paraId="29D84BED" w14:textId="5F625F23" w:rsidR="009C1889" w:rsidRDefault="009C1889" w:rsidP="17A716B9">
      <w:pPr>
        <w:ind w:left="284"/>
      </w:pPr>
      <w:r>
        <w:t>Nominee Name:</w:t>
      </w:r>
      <w:r>
        <w:tab/>
      </w:r>
      <w:r>
        <w:tab/>
      </w:r>
      <w:r>
        <w:tab/>
        <w:t>______________________________________________</w:t>
      </w:r>
    </w:p>
    <w:p w14:paraId="5BE89F69" w14:textId="063871A4" w:rsidR="009C1889" w:rsidRDefault="009C1889" w:rsidP="0053483F">
      <w:pPr>
        <w:ind w:left="284"/>
        <w:jc w:val="both"/>
        <w:rPr>
          <w:szCs w:val="24"/>
        </w:rPr>
      </w:pPr>
    </w:p>
    <w:p w14:paraId="3E6C42AC" w14:textId="77D68305" w:rsidR="009C1889" w:rsidRDefault="009C1889" w:rsidP="17A716B9">
      <w:pPr>
        <w:ind w:left="284"/>
      </w:pPr>
      <w:r>
        <w:t>Nominee Contact Details:</w:t>
      </w:r>
      <w:r>
        <w:tab/>
        <w:t>______________________________________________</w:t>
      </w:r>
    </w:p>
    <w:p w14:paraId="6AA5881B" w14:textId="585C90D1" w:rsidR="009C1889" w:rsidRDefault="009C1889" w:rsidP="17A716B9">
      <w:pPr>
        <w:ind w:left="284"/>
        <w:jc w:val="both"/>
      </w:pPr>
    </w:p>
    <w:p w14:paraId="722C87E7" w14:textId="31668AED" w:rsidR="009C1889" w:rsidRDefault="009C1889" w:rsidP="0053483F">
      <w:pPr>
        <w:ind w:left="284"/>
        <w:jc w:val="both"/>
        <w:rPr>
          <w:szCs w:val="24"/>
        </w:rPr>
      </w:pPr>
    </w:p>
    <w:p w14:paraId="45EC700D" w14:textId="1B8A641F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Nominee Personal Statement (maximum 250 words):</w:t>
      </w:r>
    </w:p>
    <w:p w14:paraId="272FC757" w14:textId="6EFF126B" w:rsidR="009C1889" w:rsidRDefault="009C1889" w:rsidP="0053483F">
      <w:pPr>
        <w:ind w:left="284"/>
        <w:jc w:val="both"/>
        <w:rPr>
          <w:szCs w:val="24"/>
        </w:rPr>
      </w:pPr>
    </w:p>
    <w:p w14:paraId="4A728D74" w14:textId="51F13479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______________________________________________________________________</w:t>
      </w:r>
    </w:p>
    <w:p w14:paraId="2D76F5AD" w14:textId="3F83F62E" w:rsidR="009C1889" w:rsidRDefault="009C1889" w:rsidP="0053483F">
      <w:pPr>
        <w:ind w:left="284"/>
        <w:jc w:val="both"/>
        <w:rPr>
          <w:szCs w:val="24"/>
        </w:rPr>
      </w:pPr>
    </w:p>
    <w:p w14:paraId="44881F2C" w14:textId="6C1ED0B7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______________________________________________________________________</w:t>
      </w:r>
    </w:p>
    <w:p w14:paraId="7539F3C3" w14:textId="03509D5B" w:rsidR="009C1889" w:rsidRDefault="009C1889" w:rsidP="0053483F">
      <w:pPr>
        <w:ind w:left="284"/>
        <w:jc w:val="both"/>
        <w:rPr>
          <w:szCs w:val="24"/>
        </w:rPr>
      </w:pPr>
    </w:p>
    <w:p w14:paraId="46B16A53" w14:textId="040A1A54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______________________________________________________________________</w:t>
      </w:r>
    </w:p>
    <w:p w14:paraId="12A0BBEB" w14:textId="2279241F" w:rsidR="009C1889" w:rsidRDefault="009C1889" w:rsidP="0053483F">
      <w:pPr>
        <w:ind w:left="284"/>
        <w:jc w:val="both"/>
        <w:rPr>
          <w:szCs w:val="24"/>
        </w:rPr>
      </w:pPr>
    </w:p>
    <w:p w14:paraId="1C6B6DCA" w14:textId="0945A99A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______________________________________________________________________</w:t>
      </w:r>
    </w:p>
    <w:p w14:paraId="50883184" w14:textId="27028CBE" w:rsidR="009C1889" w:rsidRDefault="009C1889" w:rsidP="0053483F">
      <w:pPr>
        <w:ind w:left="284"/>
        <w:jc w:val="both"/>
        <w:rPr>
          <w:szCs w:val="24"/>
        </w:rPr>
      </w:pPr>
    </w:p>
    <w:p w14:paraId="27DE23ED" w14:textId="36FDFFD0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______________________________________________________________________</w:t>
      </w:r>
    </w:p>
    <w:p w14:paraId="494B930C" w14:textId="73550DF2" w:rsidR="009C1889" w:rsidRDefault="009C1889" w:rsidP="0053483F">
      <w:pPr>
        <w:ind w:left="284"/>
        <w:jc w:val="both"/>
        <w:rPr>
          <w:szCs w:val="24"/>
        </w:rPr>
      </w:pPr>
    </w:p>
    <w:p w14:paraId="2104EDE8" w14:textId="69E4EDA0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______________________________________________________________________</w:t>
      </w:r>
    </w:p>
    <w:p w14:paraId="0E7CF61C" w14:textId="6AFA419F" w:rsidR="009C1889" w:rsidRDefault="009C1889" w:rsidP="0053483F">
      <w:pPr>
        <w:ind w:left="284"/>
        <w:jc w:val="both"/>
        <w:rPr>
          <w:szCs w:val="24"/>
        </w:rPr>
      </w:pPr>
    </w:p>
    <w:p w14:paraId="1DB46C79" w14:textId="1C52838C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 xml:space="preserve">I confirm that I am willing to stand for election as a </w:t>
      </w:r>
      <w:r w:rsidR="00795AA8">
        <w:rPr>
          <w:szCs w:val="24"/>
        </w:rPr>
        <w:t>Parent Governor</w:t>
      </w:r>
      <w:r>
        <w:rPr>
          <w:szCs w:val="24"/>
        </w:rPr>
        <w:t xml:space="preserve"> and that I am not disqualified from holding office for any of the reasons set out in the qualifications and disqualifications sheet.</w:t>
      </w:r>
    </w:p>
    <w:p w14:paraId="0B828235" w14:textId="28C9D00C" w:rsidR="009C1889" w:rsidRDefault="009C1889" w:rsidP="0053483F">
      <w:pPr>
        <w:ind w:left="284"/>
        <w:jc w:val="both"/>
        <w:rPr>
          <w:szCs w:val="24"/>
        </w:rPr>
      </w:pPr>
    </w:p>
    <w:p w14:paraId="613F16F4" w14:textId="2C9C4A4E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Nominee Signature:</w:t>
      </w:r>
      <w:r>
        <w:rPr>
          <w:szCs w:val="24"/>
        </w:rPr>
        <w:tab/>
      </w:r>
      <w:r>
        <w:rPr>
          <w:szCs w:val="24"/>
        </w:rPr>
        <w:tab/>
        <w:t>______________________________________________</w:t>
      </w:r>
    </w:p>
    <w:p w14:paraId="02DB4CEF" w14:textId="322321F3" w:rsidR="009C1889" w:rsidRDefault="009C1889" w:rsidP="0053483F">
      <w:pPr>
        <w:ind w:left="284"/>
        <w:jc w:val="both"/>
        <w:rPr>
          <w:szCs w:val="24"/>
        </w:rPr>
      </w:pPr>
    </w:p>
    <w:p w14:paraId="08DA38CE" w14:textId="12A9B92D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 xml:space="preserve">Date: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______________________________________________</w:t>
      </w:r>
    </w:p>
    <w:p w14:paraId="1431A28E" w14:textId="4F35E5B2" w:rsidR="009C1889" w:rsidRDefault="009C1889" w:rsidP="0053483F">
      <w:pPr>
        <w:ind w:left="284"/>
        <w:jc w:val="both"/>
        <w:rPr>
          <w:szCs w:val="24"/>
        </w:rPr>
      </w:pPr>
    </w:p>
    <w:p w14:paraId="61B9BBC6" w14:textId="2A0ED6B5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If you are proposing a candidate for nomination, please provide:</w:t>
      </w:r>
    </w:p>
    <w:p w14:paraId="164FB041" w14:textId="0A296091" w:rsidR="009C1889" w:rsidRDefault="009C1889" w:rsidP="0053483F">
      <w:pPr>
        <w:ind w:left="284"/>
        <w:jc w:val="both"/>
        <w:rPr>
          <w:szCs w:val="24"/>
        </w:rPr>
      </w:pPr>
    </w:p>
    <w:p w14:paraId="706A61EE" w14:textId="7ED6C9AE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>Proposer Name and Contact Details:</w:t>
      </w:r>
      <w:r>
        <w:rPr>
          <w:szCs w:val="24"/>
        </w:rPr>
        <w:tab/>
        <w:t>________________________________________</w:t>
      </w:r>
    </w:p>
    <w:p w14:paraId="110423A8" w14:textId="66D898DB" w:rsidR="009C1889" w:rsidRDefault="009C1889" w:rsidP="0053483F">
      <w:pPr>
        <w:ind w:left="284"/>
        <w:jc w:val="both"/>
        <w:rPr>
          <w:szCs w:val="24"/>
        </w:rPr>
      </w:pPr>
    </w:p>
    <w:p w14:paraId="1E6CE593" w14:textId="631C993E" w:rsid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________________________________________</w:t>
      </w:r>
    </w:p>
    <w:p w14:paraId="5B2FDB3B" w14:textId="55FA3C00" w:rsidR="009C1889" w:rsidRDefault="009C1889" w:rsidP="0053483F">
      <w:pPr>
        <w:ind w:left="284"/>
        <w:jc w:val="both"/>
        <w:rPr>
          <w:szCs w:val="24"/>
        </w:rPr>
      </w:pPr>
    </w:p>
    <w:p w14:paraId="7BDCB678" w14:textId="1D9D2288" w:rsidR="009C1889" w:rsidRPr="009C1889" w:rsidRDefault="009C1889" w:rsidP="0053483F">
      <w:pPr>
        <w:ind w:left="284"/>
        <w:jc w:val="both"/>
        <w:rPr>
          <w:szCs w:val="24"/>
        </w:rPr>
      </w:pPr>
      <w:r>
        <w:rPr>
          <w:szCs w:val="24"/>
        </w:rPr>
        <w:t xml:space="preserve">Completed nomination forms must be returned to </w:t>
      </w:r>
      <w:r w:rsidR="00795AA8">
        <w:rPr>
          <w:szCs w:val="24"/>
        </w:rPr>
        <w:t>Mr</w:t>
      </w:r>
      <w:r w:rsidR="00FC2226">
        <w:rPr>
          <w:szCs w:val="24"/>
        </w:rPr>
        <w:t>s Bradbury</w:t>
      </w:r>
      <w:r w:rsidR="00795AA8">
        <w:rPr>
          <w:szCs w:val="24"/>
        </w:rPr>
        <w:t xml:space="preserve"> via the school office</w:t>
      </w:r>
      <w:r>
        <w:rPr>
          <w:szCs w:val="24"/>
        </w:rPr>
        <w:t xml:space="preserve"> by </w:t>
      </w:r>
      <w:r w:rsidR="00FC2226">
        <w:rPr>
          <w:szCs w:val="24"/>
        </w:rPr>
        <w:t>Wednesday 10th</w:t>
      </w:r>
      <w:r w:rsidR="00795AA8">
        <w:rPr>
          <w:szCs w:val="24"/>
        </w:rPr>
        <w:t xml:space="preserve"> December</w:t>
      </w:r>
      <w:r w:rsidR="00FC2226">
        <w:rPr>
          <w:szCs w:val="24"/>
        </w:rPr>
        <w:t xml:space="preserve"> 2025</w:t>
      </w:r>
      <w:r w:rsidR="00795AA8">
        <w:rPr>
          <w:szCs w:val="24"/>
        </w:rPr>
        <w:t xml:space="preserve">. </w:t>
      </w:r>
    </w:p>
    <w:sectPr w:rsidR="009C1889" w:rsidRPr="009C1889" w:rsidSect="006E63B7">
      <w:footerReference w:type="default" r:id="rId11"/>
      <w:headerReference w:type="first" r:id="rId12"/>
      <w:footerReference w:type="first" r:id="rId13"/>
      <w:pgSz w:w="11906" w:h="16838"/>
      <w:pgMar w:top="2268" w:right="1077" w:bottom="1440" w:left="1077" w:header="510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B00A" w14:textId="77777777" w:rsidR="008641DF" w:rsidRDefault="008641DF">
      <w:r>
        <w:separator/>
      </w:r>
    </w:p>
  </w:endnote>
  <w:endnote w:type="continuationSeparator" w:id="0">
    <w:p w14:paraId="60061E4C" w14:textId="77777777" w:rsidR="008641DF" w:rsidRDefault="00864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ill Sans">
    <w:altName w:val="Arial"/>
    <w:charset w:val="00"/>
    <w:family w:val="auto"/>
    <w:pitch w:val="variable"/>
    <w:sig w:usb0="00000000" w:usb1="00000000" w:usb2="00000000" w:usb3="00000000" w:csb0="000001F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940D" w14:textId="77777777" w:rsidR="00110B97" w:rsidRDefault="00110B97" w:rsidP="00110B97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20384" w14:textId="77777777" w:rsidR="006E63B7" w:rsidRDefault="004D4B81" w:rsidP="006E63B7">
    <w:pPr>
      <w:pStyle w:val="Footer"/>
      <w:rPr>
        <w:rFonts w:ascii="Gill Sans" w:hAnsi="Gill Sans" w:cs="Gill Sans"/>
        <w:color w:val="59A7A7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38E6924" wp14:editId="07777777">
              <wp:simplePos x="0" y="0"/>
              <wp:positionH relativeFrom="column">
                <wp:posOffset>132715</wp:posOffset>
              </wp:positionH>
              <wp:positionV relativeFrom="paragraph">
                <wp:posOffset>-344170</wp:posOffset>
              </wp:positionV>
              <wp:extent cx="5701030" cy="0"/>
              <wp:effectExtent l="19050" t="19050" r="0" b="0"/>
              <wp:wrapNone/>
              <wp:docPr id="5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70103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59A7A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9F58B7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45pt,-27.1pt" to="459.35pt,-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" strokecolor="#59a7a7" strokeweight="3pt">
              <v:stroke joinstyle="miter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7A1E1CF" wp14:editId="07777777">
              <wp:simplePos x="0" y="0"/>
              <wp:positionH relativeFrom="margin">
                <wp:posOffset>868680</wp:posOffset>
              </wp:positionH>
              <wp:positionV relativeFrom="paragraph">
                <wp:posOffset>9674224</wp:posOffset>
              </wp:positionV>
              <wp:extent cx="6116320" cy="0"/>
              <wp:effectExtent l="19050" t="19050" r="0" b="0"/>
              <wp:wrapNone/>
              <wp:docPr id="4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611632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59A7A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E2238F" id="Straight Connector 3" o:spid="_x0000_s1026" style="position:absolute;flip:x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68.4pt,761.75pt" to="550pt,7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" strokecolor="#59a7a7" strokeweight="3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5A3B19A4" wp14:editId="07777777">
              <wp:simplePos x="0" y="0"/>
              <wp:positionH relativeFrom="margin">
                <wp:posOffset>716280</wp:posOffset>
              </wp:positionH>
              <wp:positionV relativeFrom="paragraph">
                <wp:posOffset>9598024</wp:posOffset>
              </wp:positionV>
              <wp:extent cx="6116320" cy="0"/>
              <wp:effectExtent l="19050" t="19050" r="0" b="0"/>
              <wp:wrapNone/>
              <wp:docPr id="2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611632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59A7A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FACF19" id="Straight Connector 3" o:spid="_x0000_s1026" style="position:absolute;flip:x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6.4pt,755.75pt" to="538pt,7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" strokecolor="#59a7a7" strokeweight="3pt">
              <v:stroke joinstyle="miter"/>
              <o:lock v:ext="edit" shapetype="f"/>
              <w10:wrap anchorx="margin"/>
            </v:line>
          </w:pict>
        </mc:Fallback>
      </mc:AlternateContent>
    </w:r>
  </w:p>
  <w:p w14:paraId="2CB19DAB" w14:textId="77777777" w:rsidR="006E63B7" w:rsidRDefault="004D4B81" w:rsidP="006E63B7">
    <w:pPr>
      <w:pStyle w:val="Footer"/>
      <w:rPr>
        <w:rFonts w:ascii="Gill Sans" w:hAnsi="Gill Sans" w:cs="Gill Sans"/>
        <w:color w:val="59A7A7"/>
        <w:sz w:val="20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230C3602" wp14:editId="07777777">
              <wp:simplePos x="0" y="0"/>
              <wp:positionH relativeFrom="margin">
                <wp:posOffset>716280</wp:posOffset>
              </wp:positionH>
              <wp:positionV relativeFrom="paragraph">
                <wp:posOffset>9598024</wp:posOffset>
              </wp:positionV>
              <wp:extent cx="6116320" cy="0"/>
              <wp:effectExtent l="19050" t="19050" r="0" b="0"/>
              <wp:wrapNone/>
              <wp:docPr id="1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611632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59A7A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E086D8" id="Straight Connector 3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6.4pt,755.75pt" to="538pt,7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" strokecolor="#59a7a7" strokeweight="3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358380E" wp14:editId="07777777">
              <wp:simplePos x="0" y="0"/>
              <wp:positionH relativeFrom="margin">
                <wp:posOffset>716280</wp:posOffset>
              </wp:positionH>
              <wp:positionV relativeFrom="paragraph">
                <wp:posOffset>9598024</wp:posOffset>
              </wp:positionV>
              <wp:extent cx="6116320" cy="0"/>
              <wp:effectExtent l="19050" t="19050" r="0" b="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611632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59A7A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5B5992" id="Straight Connector 3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6.4pt,755.75pt" to="538pt,7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" strokecolor="#59a7a7" strokeweight="3pt">
              <v:stroke joinstyle="miter"/>
              <o:lock v:ext="edit" shapetype="f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8F396" w14:textId="77777777" w:rsidR="008641DF" w:rsidRDefault="008641DF">
      <w:r>
        <w:separator/>
      </w:r>
    </w:p>
  </w:footnote>
  <w:footnote w:type="continuationSeparator" w:id="0">
    <w:p w14:paraId="72A3D3EC" w14:textId="77777777" w:rsidR="008641DF" w:rsidRDefault="00864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08CD3" w14:textId="77777777" w:rsidR="001130CF" w:rsidRDefault="004D4B81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4144" behindDoc="0" locked="0" layoutInCell="1" allowOverlap="1" wp14:anchorId="3C1E4F30" wp14:editId="07777777">
              <wp:simplePos x="0" y="0"/>
              <wp:positionH relativeFrom="page">
                <wp:posOffset>704215</wp:posOffset>
              </wp:positionH>
              <wp:positionV relativeFrom="paragraph">
                <wp:posOffset>323850</wp:posOffset>
              </wp:positionV>
              <wp:extent cx="5443855" cy="513715"/>
              <wp:effectExtent l="0" t="0" r="0" b="0"/>
              <wp:wrapThrough wrapText="bothSides">
                <wp:wrapPolygon edited="0">
                  <wp:start x="0" y="0"/>
                  <wp:lineTo x="0" y="21004"/>
                  <wp:lineTo x="21542" y="21004"/>
                  <wp:lineTo x="21542" y="0"/>
                  <wp:lineTo x="0" y="0"/>
                </wp:wrapPolygon>
              </wp:wrapThrough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43855" cy="513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DBAFDC" w14:textId="77777777" w:rsidR="006E63B7" w:rsidRPr="006E63B7" w:rsidRDefault="006E63B7" w:rsidP="006E63B7">
                          <w:pPr>
                            <w:rPr>
                              <w:rFonts w:ascii="Gill Sans" w:hAnsi="Gill Sans" w:cs="Gill Sans"/>
                              <w:color w:val="000000"/>
                              <w:sz w:val="50"/>
                              <w:szCs w:val="50"/>
                            </w:rPr>
                          </w:pPr>
                          <w:r w:rsidRPr="006E63B7">
                            <w:rPr>
                              <w:rFonts w:ascii="Gill Sans" w:hAnsi="Gill Sans" w:cs="Gill Sans"/>
                              <w:color w:val="000000"/>
                              <w:sz w:val="50"/>
                              <w:szCs w:val="50"/>
                            </w:rPr>
                            <w:t>Minster Trust for Education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1E4F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.45pt;margin-top:25.5pt;width:428.65pt;height:40.45pt;z-index:25165414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" stroked="f">
              <v:textbox style="mso-fit-shape-to-text:t">
                <w:txbxContent>
                  <w:p w14:paraId="7CDBAFDC" w14:textId="77777777" w:rsidR="006E63B7" w:rsidRPr="006E63B7" w:rsidRDefault="006E63B7" w:rsidP="006E63B7">
                    <w:pPr>
                      <w:rPr>
                        <w:rFonts w:ascii="Gill Sans" w:hAnsi="Gill Sans" w:cs="Gill Sans"/>
                        <w:color w:val="000000"/>
                        <w:sz w:val="50"/>
                        <w:szCs w:val="50"/>
                      </w:rPr>
                    </w:pPr>
                    <w:r w:rsidRPr="006E63B7">
                      <w:rPr>
                        <w:rFonts w:ascii="Gill Sans" w:hAnsi="Gill Sans" w:cs="Gill Sans"/>
                        <w:color w:val="000000"/>
                        <w:sz w:val="50"/>
                        <w:szCs w:val="50"/>
                      </w:rPr>
                      <w:t>Minster Trust for Education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5168" behindDoc="0" locked="0" layoutInCell="1" allowOverlap="1" wp14:anchorId="3C07AA3D" wp14:editId="07777777">
          <wp:simplePos x="0" y="0"/>
          <wp:positionH relativeFrom="column">
            <wp:posOffset>5603240</wp:posOffset>
          </wp:positionH>
          <wp:positionV relativeFrom="paragraph">
            <wp:posOffset>198120</wp:posOffset>
          </wp:positionV>
          <wp:extent cx="563880" cy="662940"/>
          <wp:effectExtent l="0" t="0" r="0" b="0"/>
          <wp:wrapSquare wrapText="bothSides"/>
          <wp:docPr id="3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50" t="10963" r="13985" b="9763"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026F8E8" wp14:editId="07777777">
              <wp:simplePos x="0" y="0"/>
              <wp:positionH relativeFrom="column">
                <wp:posOffset>132715</wp:posOffset>
              </wp:positionH>
              <wp:positionV relativeFrom="paragraph">
                <wp:posOffset>778510</wp:posOffset>
              </wp:positionV>
              <wp:extent cx="5460365" cy="0"/>
              <wp:effectExtent l="19050" t="19050" r="0" b="0"/>
              <wp:wrapNone/>
              <wp:docPr id="6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46036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59A7A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50C4C6" id="Straight Connector 2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45pt,61.3pt" to="440.4pt,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" strokecolor="#59a7a7" strokeweight="3pt">
              <v:stroke joinstyle="miter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47CC1"/>
    <w:multiLevelType w:val="hybridMultilevel"/>
    <w:tmpl w:val="779633D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9E80844"/>
    <w:multiLevelType w:val="hybridMultilevel"/>
    <w:tmpl w:val="2D5A263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D72D7A"/>
    <w:multiLevelType w:val="hybridMultilevel"/>
    <w:tmpl w:val="A6F4748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ED35CC5"/>
    <w:multiLevelType w:val="hybridMultilevel"/>
    <w:tmpl w:val="E2625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161006">
    <w:abstractNumId w:val="3"/>
  </w:num>
  <w:num w:numId="2" w16cid:durableId="1328678234">
    <w:abstractNumId w:val="0"/>
  </w:num>
  <w:num w:numId="3" w16cid:durableId="1520043728">
    <w:abstractNumId w:val="1"/>
  </w:num>
  <w:num w:numId="4" w16cid:durableId="1029571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15"/>
  <w:drawingGridVerticalSpacing w:val="187"/>
  <w:displayHorizontalDrawingGridEvery w:val="2"/>
  <w:doNotUseMarginsForDrawingGridOrigin/>
  <w:drawingGridHorizontalOrigin w:val="1080"/>
  <w:drawingGridVerticalOrigin w:val="1440"/>
  <w:characterSpacingControl w:val="doNotCompress"/>
  <w:hdrShapeDefaults>
    <o:shapedefaults v:ext="edit" spidmax="17409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22B"/>
    <w:rsid w:val="00013366"/>
    <w:rsid w:val="000160A1"/>
    <w:rsid w:val="000279FC"/>
    <w:rsid w:val="00033C42"/>
    <w:rsid w:val="00093E34"/>
    <w:rsid w:val="000B1C78"/>
    <w:rsid w:val="000F76D0"/>
    <w:rsid w:val="00110B97"/>
    <w:rsid w:val="001130CF"/>
    <w:rsid w:val="001354B1"/>
    <w:rsid w:val="00142D75"/>
    <w:rsid w:val="001A44FC"/>
    <w:rsid w:val="001A776D"/>
    <w:rsid w:val="001D7DF5"/>
    <w:rsid w:val="00226201"/>
    <w:rsid w:val="00264821"/>
    <w:rsid w:val="0029260C"/>
    <w:rsid w:val="002B1632"/>
    <w:rsid w:val="002C18CA"/>
    <w:rsid w:val="002E21CA"/>
    <w:rsid w:val="00323DD9"/>
    <w:rsid w:val="003568D4"/>
    <w:rsid w:val="00373CE0"/>
    <w:rsid w:val="004356C3"/>
    <w:rsid w:val="004378A1"/>
    <w:rsid w:val="00476A78"/>
    <w:rsid w:val="004A7F5E"/>
    <w:rsid w:val="004D4B81"/>
    <w:rsid w:val="00522F03"/>
    <w:rsid w:val="0053483F"/>
    <w:rsid w:val="005574D9"/>
    <w:rsid w:val="006209C9"/>
    <w:rsid w:val="006438C8"/>
    <w:rsid w:val="00651D15"/>
    <w:rsid w:val="00661765"/>
    <w:rsid w:val="00661CE7"/>
    <w:rsid w:val="006D6311"/>
    <w:rsid w:val="006E63B7"/>
    <w:rsid w:val="00795AA8"/>
    <w:rsid w:val="007F5649"/>
    <w:rsid w:val="007F7C38"/>
    <w:rsid w:val="00852A85"/>
    <w:rsid w:val="008641DF"/>
    <w:rsid w:val="008B2F80"/>
    <w:rsid w:val="008B6950"/>
    <w:rsid w:val="008F7DA9"/>
    <w:rsid w:val="009514D5"/>
    <w:rsid w:val="009B5DE1"/>
    <w:rsid w:val="009C1889"/>
    <w:rsid w:val="009C20D4"/>
    <w:rsid w:val="00A5222B"/>
    <w:rsid w:val="00A529E3"/>
    <w:rsid w:val="00A56E00"/>
    <w:rsid w:val="00A91081"/>
    <w:rsid w:val="00A951FB"/>
    <w:rsid w:val="00A95973"/>
    <w:rsid w:val="00AA2FED"/>
    <w:rsid w:val="00AB0074"/>
    <w:rsid w:val="00AC2DF4"/>
    <w:rsid w:val="00B03728"/>
    <w:rsid w:val="00B32F03"/>
    <w:rsid w:val="00B964E9"/>
    <w:rsid w:val="00BF63DA"/>
    <w:rsid w:val="00C61372"/>
    <w:rsid w:val="00C90AB9"/>
    <w:rsid w:val="00CA59E8"/>
    <w:rsid w:val="00CF729A"/>
    <w:rsid w:val="00D22A76"/>
    <w:rsid w:val="00D22CBB"/>
    <w:rsid w:val="00D24034"/>
    <w:rsid w:val="00D24751"/>
    <w:rsid w:val="00EA3B5F"/>
    <w:rsid w:val="00EA3CA5"/>
    <w:rsid w:val="00EE47D1"/>
    <w:rsid w:val="00EF068D"/>
    <w:rsid w:val="00EF6E7B"/>
    <w:rsid w:val="00F1225A"/>
    <w:rsid w:val="00F20517"/>
    <w:rsid w:val="00F546CA"/>
    <w:rsid w:val="00F87AF6"/>
    <w:rsid w:val="00FC2226"/>
    <w:rsid w:val="162584B0"/>
    <w:rsid w:val="17A716B9"/>
    <w:rsid w:val="17D1FD1E"/>
    <w:rsid w:val="1F323A60"/>
    <w:rsid w:val="4746E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>
      <o:colormru v:ext="edit" colors="#00c"/>
    </o:shapedefaults>
    <o:shapelayout v:ext="edit">
      <o:idmap v:ext="edit" data="1"/>
    </o:shapelayout>
  </w:shapeDefaults>
  <w:decimalSymbol w:val="."/>
  <w:listSeparator w:val=","/>
  <w14:docId w14:val="4C8A3969"/>
  <w15:chartTrackingRefBased/>
  <w15:docId w15:val="{2EBD1949-6DF1-4E30-85E9-49151351C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NoSpacing">
    <w:name w:val="No Spacing"/>
    <w:uiPriority w:val="1"/>
    <w:qFormat/>
    <w:rsid w:val="00A5222B"/>
    <w:rPr>
      <w:sz w:val="24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476A78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Default">
    <w:name w:val="Default"/>
    <w:rsid w:val="00B964E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n-US" w:eastAsia="en-GB"/>
    </w:rPr>
  </w:style>
  <w:style w:type="table" w:styleId="TableGrid">
    <w:name w:val="Table Grid"/>
    <w:basedOn w:val="TableNormal"/>
    <w:uiPriority w:val="59"/>
    <w:rsid w:val="008B69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8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My%20Settings\Application%20Data\Microsoft\Templates\School%20Letterhead%20Colou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761BC20B6DE841A7B264F640084645" ma:contentTypeVersion="14" ma:contentTypeDescription="Create a new document." ma:contentTypeScope="" ma:versionID="a74ebc8f884c73c7c332da372f24108f">
  <xsd:schema xmlns:xsd="http://www.w3.org/2001/XMLSchema" xmlns:xs="http://www.w3.org/2001/XMLSchema" xmlns:p="http://schemas.microsoft.com/office/2006/metadata/properties" xmlns:ns2="951491cc-c016-4cde-a48c-654a871dfdef" xmlns:ns3="73cd0aae-ab39-49aa-861e-a22269d893cd" targetNamespace="http://schemas.microsoft.com/office/2006/metadata/properties" ma:root="true" ma:fieldsID="414b1a78a5f39c46a231f722c9b8aa6e" ns2:_="" ns3:_="">
    <xsd:import namespace="951491cc-c016-4cde-a48c-654a871dfdef"/>
    <xsd:import namespace="73cd0aae-ab39-49aa-861e-a22269d893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491cc-c016-4cde-a48c-654a871dfd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d0aae-ab39-49aa-861e-a22269d893c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570330-2E97-4F68-B907-129340F9D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1491cc-c016-4cde-a48c-654a871dfdef"/>
    <ds:schemaRef ds:uri="73cd0aae-ab39-49aa-861e-a22269d893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A45CBF-4086-42AB-B2C3-A9D114B3B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BC3CBD-0EF8-40F2-BA16-7E3E1EC2BB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9B8460-4DB4-46AD-B481-ADA9C6277951}">
  <ds:schemaRefs>
    <ds:schemaRef ds:uri="http://schemas.openxmlformats.org/package/2006/metadata/core-properties"/>
    <ds:schemaRef ds:uri="951491cc-c016-4cde-a48c-654a871dfdef"/>
    <ds:schemaRef ds:uri="http://schemas.microsoft.com/office/2006/metadata/properties"/>
    <ds:schemaRef ds:uri="http://purl.org/dc/elements/1.1/"/>
    <ds:schemaRef ds:uri="http://www.w3.org/XML/1998/namespace"/>
    <ds:schemaRef ds:uri="73cd0aae-ab39-49aa-861e-a22269d893cd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Letterhead Colour</Template>
  <TotalTime>8</TotalTime>
  <Pages>1</Pages>
  <Words>108</Words>
  <Characters>1207</Characters>
  <Application>Microsoft Office Word</Application>
  <DocSecurity>0</DocSecurity>
  <Lines>42</Lines>
  <Paragraphs>19</Paragraphs>
  <ScaleCrop>false</ScaleCrop>
  <Company>RM plc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P. O'Malley</dc:creator>
  <cp:keywords/>
  <cp:lastModifiedBy>Julian Wilson</cp:lastModifiedBy>
  <cp:revision>4</cp:revision>
  <cp:lastPrinted>2025-11-25T10:03:00Z</cp:lastPrinted>
  <dcterms:created xsi:type="dcterms:W3CDTF">2025-11-14T09:54:00Z</dcterms:created>
  <dcterms:modified xsi:type="dcterms:W3CDTF">2025-11-25T10:04:00Z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0x01010041761BC20B6DE841A7B264F640084645</vt:lpwstr>
  </property>
</Properties>
</file>